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F24" w:rsidRPr="004C617F" w:rsidRDefault="000E20C5" w:rsidP="00122F24">
      <w:pPr>
        <w:rPr>
          <w:color w:val="000000" w:themeColor="text1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51E54E3B" wp14:editId="2E0CCA79">
            <wp:extent cx="1428750" cy="1133475"/>
            <wp:effectExtent l="0" t="0" r="0" b="952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F24" w:rsidRPr="004C617F">
        <w:rPr>
          <w:color w:val="000000" w:themeColor="text1"/>
          <w:sz w:val="24"/>
          <w:szCs w:val="24"/>
        </w:rPr>
        <w:t xml:space="preserve"> </w:t>
      </w:r>
    </w:p>
    <w:p w:rsidR="00122F24" w:rsidRPr="004C617F" w:rsidRDefault="000C187A" w:rsidP="00122F24">
      <w:pPr>
        <w:rPr>
          <w:color w:val="000000" w:themeColor="text1"/>
          <w:sz w:val="24"/>
          <w:szCs w:val="24"/>
        </w:rPr>
      </w:pPr>
      <w:r w:rsidRPr="004C617F">
        <w:rPr>
          <w:color w:val="000000" w:themeColor="text1"/>
          <w:sz w:val="24"/>
          <w:szCs w:val="24"/>
        </w:rPr>
        <w:t>ISS</w:t>
      </w:r>
      <w:r w:rsidR="00122F24" w:rsidRPr="004C617F">
        <w:rPr>
          <w:color w:val="000000" w:themeColor="text1"/>
          <w:sz w:val="24"/>
          <w:szCs w:val="24"/>
        </w:rPr>
        <w:t xml:space="preserve"> </w:t>
      </w:r>
      <w:r w:rsidR="00AC63E4">
        <w:rPr>
          <w:color w:val="000000" w:themeColor="text1"/>
          <w:sz w:val="24"/>
          <w:szCs w:val="24"/>
        </w:rPr>
        <w:t xml:space="preserve">tilbyr kantinekort som en måte betale på i kantina. </w:t>
      </w:r>
      <w:r w:rsidR="00122F24" w:rsidRPr="004C617F">
        <w:rPr>
          <w:color w:val="000000" w:themeColor="text1"/>
          <w:sz w:val="24"/>
          <w:szCs w:val="24"/>
        </w:rPr>
        <w:t xml:space="preserve"> </w:t>
      </w:r>
    </w:p>
    <w:p w:rsidR="00AC63E4" w:rsidRDefault="00AC63E4" w:rsidP="00AC63E4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Denne løsningen krever at man </w:t>
      </w:r>
      <w:r w:rsidR="00122F24" w:rsidRPr="004C617F">
        <w:rPr>
          <w:color w:val="000000" w:themeColor="text1"/>
          <w:sz w:val="24"/>
          <w:szCs w:val="24"/>
        </w:rPr>
        <w:t>opprette</w:t>
      </w:r>
      <w:r w:rsidR="00106798">
        <w:rPr>
          <w:color w:val="000000" w:themeColor="text1"/>
          <w:sz w:val="24"/>
          <w:szCs w:val="24"/>
        </w:rPr>
        <w:t>r</w:t>
      </w:r>
      <w:r w:rsidR="00122F24" w:rsidRPr="004C617F">
        <w:rPr>
          <w:color w:val="000000" w:themeColor="text1"/>
          <w:sz w:val="24"/>
          <w:szCs w:val="24"/>
        </w:rPr>
        <w:t xml:space="preserve"> en konto i en sel</w:t>
      </w:r>
      <w:r>
        <w:rPr>
          <w:color w:val="000000" w:themeColor="text1"/>
          <w:sz w:val="24"/>
          <w:szCs w:val="24"/>
        </w:rPr>
        <w:t>vbetjeningsportal og f</w:t>
      </w:r>
      <w:r w:rsidR="00122F24" w:rsidRPr="004C617F">
        <w:rPr>
          <w:color w:val="000000" w:themeColor="text1"/>
          <w:sz w:val="24"/>
          <w:szCs w:val="24"/>
        </w:rPr>
        <w:t>ylle</w:t>
      </w:r>
      <w:r w:rsidR="00106798">
        <w:rPr>
          <w:color w:val="000000" w:themeColor="text1"/>
          <w:sz w:val="24"/>
          <w:szCs w:val="24"/>
        </w:rPr>
        <w:t xml:space="preserve">r på </w:t>
      </w:r>
      <w:r>
        <w:rPr>
          <w:color w:val="000000" w:themeColor="text1"/>
          <w:sz w:val="24"/>
          <w:szCs w:val="24"/>
        </w:rPr>
        <w:t xml:space="preserve">ønsket </w:t>
      </w:r>
      <w:r w:rsidR="00106798">
        <w:rPr>
          <w:color w:val="000000" w:themeColor="text1"/>
          <w:sz w:val="24"/>
          <w:szCs w:val="24"/>
        </w:rPr>
        <w:t>saldo</w:t>
      </w:r>
      <w:r>
        <w:rPr>
          <w:color w:val="000000" w:themeColor="text1"/>
          <w:sz w:val="24"/>
          <w:szCs w:val="24"/>
        </w:rPr>
        <w:t>/beløp. Etter registrering f</w:t>
      </w:r>
      <w:r w:rsidR="00122F24" w:rsidRPr="004C617F">
        <w:rPr>
          <w:color w:val="000000" w:themeColor="text1"/>
          <w:sz w:val="24"/>
          <w:szCs w:val="24"/>
        </w:rPr>
        <w:t>å</w:t>
      </w:r>
      <w:r w:rsidR="00106798">
        <w:rPr>
          <w:color w:val="000000" w:themeColor="text1"/>
          <w:sz w:val="24"/>
          <w:szCs w:val="24"/>
        </w:rPr>
        <w:t>r</w:t>
      </w:r>
      <w:r>
        <w:rPr>
          <w:color w:val="000000" w:themeColor="text1"/>
          <w:sz w:val="24"/>
          <w:szCs w:val="24"/>
        </w:rPr>
        <w:t xml:space="preserve"> man </w:t>
      </w:r>
      <w:r w:rsidR="00122F24" w:rsidRPr="004C617F">
        <w:rPr>
          <w:color w:val="000000" w:themeColor="text1"/>
          <w:sz w:val="24"/>
          <w:szCs w:val="24"/>
        </w:rPr>
        <w:t>tilsendt</w:t>
      </w:r>
      <w:r>
        <w:rPr>
          <w:color w:val="000000" w:themeColor="text1"/>
          <w:sz w:val="24"/>
          <w:szCs w:val="24"/>
        </w:rPr>
        <w:t xml:space="preserve"> en</w:t>
      </w:r>
      <w:r w:rsidR="00122F24" w:rsidRPr="004C617F">
        <w:rPr>
          <w:color w:val="000000" w:themeColor="text1"/>
          <w:sz w:val="24"/>
          <w:szCs w:val="24"/>
        </w:rPr>
        <w:t xml:space="preserve"> QR-kode til mobilen</w:t>
      </w:r>
      <w:r>
        <w:rPr>
          <w:color w:val="000000" w:themeColor="text1"/>
          <w:sz w:val="24"/>
          <w:szCs w:val="24"/>
        </w:rPr>
        <w:t xml:space="preserve"> som man </w:t>
      </w:r>
      <w:r>
        <w:rPr>
          <w:color w:val="000000" w:themeColor="text1"/>
          <w:sz w:val="24"/>
          <w:szCs w:val="24"/>
        </w:rPr>
        <w:t>bruk</w:t>
      </w:r>
      <w:r>
        <w:rPr>
          <w:color w:val="000000" w:themeColor="text1"/>
          <w:sz w:val="24"/>
          <w:szCs w:val="24"/>
        </w:rPr>
        <w:t>er</w:t>
      </w:r>
      <w:r w:rsidRPr="004C617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ved betaling</w:t>
      </w:r>
      <w:r w:rsidRPr="004C617F">
        <w:rPr>
          <w:color w:val="000000" w:themeColor="text1"/>
          <w:sz w:val="24"/>
          <w:szCs w:val="24"/>
        </w:rPr>
        <w:t>.</w:t>
      </w:r>
      <w:r w:rsidR="00A30CB7">
        <w:rPr>
          <w:color w:val="000000" w:themeColor="text1"/>
          <w:sz w:val="24"/>
          <w:szCs w:val="24"/>
        </w:rPr>
        <w:br/>
      </w:r>
    </w:p>
    <w:p w:rsidR="00A30CB7" w:rsidRDefault="00122F24" w:rsidP="00A30CB7">
      <w:pPr>
        <w:pStyle w:val="Overskrift2"/>
      </w:pPr>
      <w:r>
        <w:t>Hvordan lage en konto</w:t>
      </w:r>
      <w:r w:rsidR="00A30CB7">
        <w:t>?</w:t>
      </w:r>
    </w:p>
    <w:p w:rsidR="00A30CB7" w:rsidRPr="00A30CB7" w:rsidRDefault="00A30CB7" w:rsidP="00A30CB7"/>
    <w:p w:rsidR="00A30CB7" w:rsidRPr="004C617F" w:rsidRDefault="00A30CB7" w:rsidP="00A30CB7">
      <w:pPr>
        <w:rPr>
          <w:color w:val="000000" w:themeColor="text1"/>
          <w:sz w:val="24"/>
          <w:szCs w:val="24"/>
        </w:rPr>
      </w:pPr>
      <w:r w:rsidRPr="00A30CB7">
        <w:rPr>
          <w:color w:val="000000" w:themeColor="text1"/>
          <w:sz w:val="24"/>
          <w:szCs w:val="24"/>
        </w:rPr>
        <w:t>Gå til:</w:t>
      </w:r>
      <w:r w:rsidRPr="004C617F">
        <w:rPr>
          <w:color w:val="000000" w:themeColor="text1"/>
          <w:sz w:val="24"/>
          <w:szCs w:val="24"/>
        </w:rPr>
        <w:t xml:space="preserve"> </w:t>
      </w:r>
      <w:hyperlink r:id="rId6" w:history="1">
        <w:r w:rsidRPr="00A57F01">
          <w:rPr>
            <w:rStyle w:val="Hyperkobling"/>
          </w:rPr>
          <w:t>https://iss.kantinebetaling.no/Home/Login</w:t>
        </w:r>
      </w:hyperlink>
      <w:r>
        <w:t>. Klikk på Registrer ny bruker.</w:t>
      </w:r>
    </w:p>
    <w:p w:rsidR="00A30CB7" w:rsidRDefault="00A30CB7" w:rsidP="00A30CB7">
      <w:r>
        <w:rPr>
          <w:noProof/>
          <w:lang w:eastAsia="nb-NO"/>
        </w:rPr>
        <w:drawing>
          <wp:inline distT="0" distB="0" distL="0" distR="0" wp14:anchorId="216CA7F5" wp14:editId="399A382B">
            <wp:extent cx="3162300" cy="2686050"/>
            <wp:effectExtent l="0" t="0" r="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983" t="5291" r="22123" b="11817"/>
                    <a:stretch/>
                  </pic:blipFill>
                  <pic:spPr bwMode="auto">
                    <a:xfrm>
                      <a:off x="0" y="0"/>
                      <a:ext cx="316230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CB7" w:rsidRDefault="00A30CB7" w:rsidP="00A30CB7">
      <w:r>
        <w:t>Du kommer da inn i et nytt skjermbilde hvor du må legge inn informasjon i følgende felter:</w:t>
      </w:r>
    </w:p>
    <w:p w:rsidR="00A30CB7" w:rsidRDefault="00A30CB7" w:rsidP="00A30CB7">
      <w:pPr>
        <w:pStyle w:val="Listeavsnitt"/>
        <w:numPr>
          <w:ilvl w:val="0"/>
          <w:numId w:val="1"/>
        </w:numPr>
      </w:pPr>
      <w:r>
        <w:t>Epostadresse – må være elevens epostadresse på skolen for å bli koblet opp mot skolens kantine.</w:t>
      </w:r>
    </w:p>
    <w:p w:rsidR="00A30CB7" w:rsidRDefault="00A30CB7" w:rsidP="00A30CB7">
      <w:pPr>
        <w:pStyle w:val="Listeavsnitt"/>
        <w:numPr>
          <w:ilvl w:val="0"/>
          <w:numId w:val="1"/>
        </w:numPr>
      </w:pPr>
      <w:r>
        <w:t>Velg Edvard Munch videregående skole som Lokasjon</w:t>
      </w:r>
    </w:p>
    <w:p w:rsidR="00A30CB7" w:rsidRDefault="00A30CB7" w:rsidP="00A30CB7">
      <w:pPr>
        <w:pStyle w:val="Listeavsnitt"/>
        <w:numPr>
          <w:ilvl w:val="0"/>
          <w:numId w:val="1"/>
        </w:numPr>
      </w:pPr>
      <w:r>
        <w:t>Legg inn fornavn og etternavn</w:t>
      </w:r>
    </w:p>
    <w:p w:rsidR="00A30CB7" w:rsidRDefault="00A30CB7" w:rsidP="00A30CB7">
      <w:pPr>
        <w:pStyle w:val="Listeavsnitt"/>
        <w:numPr>
          <w:ilvl w:val="0"/>
          <w:numId w:val="1"/>
        </w:numPr>
      </w:pPr>
      <w:r>
        <w:t>Registrer et personlig passord og gjenta det for å bekrefte</w:t>
      </w:r>
    </w:p>
    <w:p w:rsidR="00A30CB7" w:rsidRPr="00A30CB7" w:rsidRDefault="00A30CB7" w:rsidP="00A30CB7">
      <w:pPr>
        <w:pStyle w:val="Listeavsnitt"/>
        <w:numPr>
          <w:ilvl w:val="0"/>
          <w:numId w:val="1"/>
        </w:numPr>
      </w:pPr>
      <w:r>
        <w:t>Legg inn mobilnummer – må gjøres for å kunne laste ned QR-kode på mobil for bruk i kantina.</w:t>
      </w:r>
    </w:p>
    <w:p w:rsidR="00A30CB7" w:rsidRPr="00A30CB7" w:rsidRDefault="00A30CB7" w:rsidP="00A30CB7">
      <w:r>
        <w:rPr>
          <w:noProof/>
          <w:lang w:eastAsia="nb-NO"/>
        </w:rPr>
        <w:lastRenderedPageBreak/>
        <w:drawing>
          <wp:inline distT="0" distB="0" distL="0" distR="0" wp14:anchorId="098476C6" wp14:editId="3C419BD0">
            <wp:extent cx="3467100" cy="3038475"/>
            <wp:effectExtent l="0" t="0" r="0" b="9525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164" t="5232" r="18651" b="1000"/>
                    <a:stretch/>
                  </pic:blipFill>
                  <pic:spPr bwMode="auto">
                    <a:xfrm>
                      <a:off x="0" y="0"/>
                      <a:ext cx="3467100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F24" w:rsidRPr="00E72A23" w:rsidRDefault="00122F24" w:rsidP="00122F24"/>
    <w:p w:rsidR="00122F24" w:rsidRDefault="00122F24" w:rsidP="00122F24">
      <w:pPr>
        <w:pStyle w:val="Overskrift2"/>
      </w:pPr>
      <w:r>
        <w:t>Hvordan fylle på konto</w:t>
      </w:r>
      <w:r w:rsidR="00AC63E4">
        <w:t>?</w:t>
      </w:r>
    </w:p>
    <w:p w:rsidR="00A30CB7" w:rsidRDefault="00A30CB7" w:rsidP="00122F24">
      <w:pPr>
        <w:rPr>
          <w:b/>
        </w:rPr>
      </w:pPr>
    </w:p>
    <w:p w:rsidR="00122F24" w:rsidRPr="00E72A23" w:rsidRDefault="00122F24" w:rsidP="00122F24">
      <w:r w:rsidRPr="00A30CB7">
        <w:rPr>
          <w:noProof/>
          <w:sz w:val="14"/>
          <w:lang w:eastAsia="nb-NO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CCEE709" wp14:editId="78820920">
                <wp:simplePos x="0" y="0"/>
                <wp:positionH relativeFrom="column">
                  <wp:posOffset>4228465</wp:posOffset>
                </wp:positionH>
                <wp:positionV relativeFrom="paragraph">
                  <wp:posOffset>191770</wp:posOffset>
                </wp:positionV>
                <wp:extent cx="1885950" cy="368300"/>
                <wp:effectExtent l="0" t="0" r="0" b="0"/>
                <wp:wrapNone/>
                <wp:docPr id="1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2F24" w:rsidRPr="00D23AEA" w:rsidRDefault="00122F24" w:rsidP="00122F24">
                            <w:pPr>
                              <w:jc w:val="both"/>
                              <w:rPr>
                                <w:sz w:val="18"/>
                              </w:rPr>
                            </w:pPr>
                            <w:r w:rsidRPr="00D23AEA">
                              <w:rPr>
                                <w:sz w:val="18"/>
                              </w:rPr>
                              <w:t>Velg beløp du ønsker og klikk «Betal»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EE709" id="_x0000_s1029" type="#_x0000_t202" style="position:absolute;margin-left:332.95pt;margin-top:15.1pt;width:148.5pt;height:2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" stroked="f">
                <v:textbox>
                  <w:txbxContent>
                    <w:p w:rsidR="00122F24" w:rsidRPr="00D23AEA" w:rsidRDefault="00122F24" w:rsidP="00122F24">
                      <w:pPr>
                        <w:jc w:val="both"/>
                        <w:rPr>
                          <w:sz w:val="18"/>
                        </w:rPr>
                      </w:pPr>
                      <w:r w:rsidRPr="00D23AEA">
                        <w:rPr>
                          <w:sz w:val="18"/>
                        </w:rPr>
                        <w:t>Velg beløp du ønsker og klikk «Betal»</w:t>
                      </w:r>
                    </w:p>
                  </w:txbxContent>
                </v:textbox>
              </v:shape>
            </w:pict>
          </mc:Fallback>
        </mc:AlternateContent>
      </w:r>
      <w:r w:rsidRPr="00A30CB7">
        <w:rPr>
          <w:noProof/>
          <w:sz w:val="14"/>
          <w:lang w:eastAsia="nb-NO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FA50E0E" wp14:editId="6A190B9F">
                <wp:simplePos x="0" y="0"/>
                <wp:positionH relativeFrom="column">
                  <wp:posOffset>1891665</wp:posOffset>
                </wp:positionH>
                <wp:positionV relativeFrom="paragraph">
                  <wp:posOffset>191770</wp:posOffset>
                </wp:positionV>
                <wp:extent cx="1885950" cy="228600"/>
                <wp:effectExtent l="0" t="0" r="0" b="0"/>
                <wp:wrapNone/>
                <wp:docPr id="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2F24" w:rsidRPr="00D23AEA" w:rsidRDefault="00122F24" w:rsidP="00122F24">
                            <w:pPr>
                              <w:jc w:val="both"/>
                              <w:rPr>
                                <w:sz w:val="18"/>
                              </w:rPr>
                            </w:pPr>
                            <w:r w:rsidRPr="00D23AEA">
                              <w:rPr>
                                <w:sz w:val="18"/>
                              </w:rPr>
                              <w:t xml:space="preserve">Klikk på «Kjøp saldo»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50E0E" id="_x0000_s1030" type="#_x0000_t202" style="position:absolute;margin-left:148.95pt;margin-top:15.1pt;width:148.5pt;height:1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" stroked="f">
                <v:textbox>
                  <w:txbxContent>
                    <w:p w:rsidR="00122F24" w:rsidRPr="00D23AEA" w:rsidRDefault="00122F24" w:rsidP="00122F24">
                      <w:pPr>
                        <w:jc w:val="both"/>
                        <w:rPr>
                          <w:sz w:val="18"/>
                        </w:rPr>
                      </w:pPr>
                      <w:r w:rsidRPr="00D23AEA">
                        <w:rPr>
                          <w:sz w:val="18"/>
                        </w:rPr>
                        <w:t xml:space="preserve">Klikk på «Kjøp saldo» </w:t>
                      </w:r>
                    </w:p>
                  </w:txbxContent>
                </v:textbox>
              </v:shape>
            </w:pict>
          </mc:Fallback>
        </mc:AlternateContent>
      </w:r>
      <w:r w:rsidRPr="00A30CB7">
        <w:rPr>
          <w:noProof/>
          <w:sz w:val="14"/>
          <w:lang w:eastAsia="nb-NO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DDFB91D" wp14:editId="6ACD6C04">
                <wp:simplePos x="0" y="0"/>
                <wp:positionH relativeFrom="column">
                  <wp:posOffset>-89535</wp:posOffset>
                </wp:positionH>
                <wp:positionV relativeFrom="paragraph">
                  <wp:posOffset>185420</wp:posOffset>
                </wp:positionV>
                <wp:extent cx="1885950" cy="234950"/>
                <wp:effectExtent l="0" t="0" r="0" b="0"/>
                <wp:wrapNone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2F24" w:rsidRPr="00D23AEA" w:rsidRDefault="00122F24" w:rsidP="00122F24">
                            <w:pPr>
                              <w:jc w:val="both"/>
                              <w:rPr>
                                <w:sz w:val="18"/>
                              </w:rPr>
                            </w:pPr>
                            <w:r w:rsidRPr="00D23AEA">
                              <w:rPr>
                                <w:sz w:val="18"/>
                              </w:rPr>
                              <w:t xml:space="preserve">Logg inn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B91D" id="_x0000_s1031" type="#_x0000_t202" style="position:absolute;margin-left:-7.05pt;margin-top:14.6pt;width:148.5pt;height:1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" stroked="f">
                <v:textbox>
                  <w:txbxContent>
                    <w:p w:rsidR="00122F24" w:rsidRPr="00D23AEA" w:rsidRDefault="00122F24" w:rsidP="00122F24">
                      <w:pPr>
                        <w:jc w:val="both"/>
                        <w:rPr>
                          <w:sz w:val="18"/>
                        </w:rPr>
                      </w:pPr>
                      <w:r w:rsidRPr="00D23AEA">
                        <w:rPr>
                          <w:sz w:val="18"/>
                        </w:rPr>
                        <w:t xml:space="preserve">Logg inn </w:t>
                      </w:r>
                    </w:p>
                  </w:txbxContent>
                </v:textbox>
              </v:shape>
            </w:pict>
          </mc:Fallback>
        </mc:AlternateContent>
      </w:r>
      <w:r w:rsidRPr="00A30CB7">
        <w:t xml:space="preserve">Gå til: </w:t>
      </w:r>
      <w:hyperlink r:id="rId9" w:history="1">
        <w:r w:rsidR="00A30CB7" w:rsidRPr="00A57F01">
          <w:rPr>
            <w:rStyle w:val="Hyperkobling"/>
          </w:rPr>
          <w:t>https://iss.kantinebetaling.no/Home/Login</w:t>
        </w:r>
      </w:hyperlink>
      <w:r w:rsidR="00385FF6">
        <w:t xml:space="preserve">. Logg deg på og klikk på Kjøp saldo.  </w:t>
      </w:r>
      <w:r>
        <w:br/>
      </w:r>
      <w:r>
        <w:br/>
      </w:r>
    </w:p>
    <w:p w:rsidR="000E20C5" w:rsidRDefault="00122F24" w:rsidP="00122F24">
      <w:r>
        <w:rPr>
          <w:noProof/>
          <w:lang w:eastAsia="nb-NO"/>
        </w:rPr>
        <w:drawing>
          <wp:anchor distT="0" distB="0" distL="114300" distR="114300" simplePos="0" relativeHeight="251664384" behindDoc="0" locked="0" layoutInCell="1" allowOverlap="1" wp14:anchorId="65B5D787" wp14:editId="0C1A3C79">
            <wp:simplePos x="0" y="0"/>
            <wp:positionH relativeFrom="margin">
              <wp:posOffset>13335</wp:posOffset>
            </wp:positionH>
            <wp:positionV relativeFrom="paragraph">
              <wp:posOffset>9525</wp:posOffset>
            </wp:positionV>
            <wp:extent cx="1809750" cy="1390650"/>
            <wp:effectExtent l="0" t="0" r="0" b="0"/>
            <wp:wrapSquare wrapText="bothSides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68480" behindDoc="0" locked="0" layoutInCell="1" allowOverlap="1" wp14:anchorId="658EAD0B" wp14:editId="2D917CF4">
            <wp:simplePos x="0" y="0"/>
            <wp:positionH relativeFrom="column">
              <wp:posOffset>4251960</wp:posOffset>
            </wp:positionH>
            <wp:positionV relativeFrom="paragraph">
              <wp:posOffset>18415</wp:posOffset>
            </wp:positionV>
            <wp:extent cx="2136775" cy="1447800"/>
            <wp:effectExtent l="0" t="0" r="0" b="0"/>
            <wp:wrapNone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b-NO"/>
        </w:rPr>
        <w:drawing>
          <wp:inline distT="0" distB="0" distL="0" distR="0" wp14:anchorId="41735D14" wp14:editId="01C6AA33">
            <wp:extent cx="1965960" cy="1390650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F24" w:rsidRPr="00385FF6" w:rsidRDefault="00122F24" w:rsidP="00122F24">
      <w:r w:rsidRPr="00385FF6">
        <w:rPr>
          <w:i/>
        </w:rPr>
        <w:t xml:space="preserve">Selve betalingsløsningen er levert av </w:t>
      </w:r>
      <w:proofErr w:type="spellStart"/>
      <w:r w:rsidRPr="00385FF6">
        <w:rPr>
          <w:i/>
        </w:rPr>
        <w:t>PayEx</w:t>
      </w:r>
      <w:proofErr w:type="spellEnd"/>
      <w:r w:rsidR="00385FF6">
        <w:rPr>
          <w:i/>
        </w:rPr>
        <w:t>,</w:t>
      </w:r>
      <w:r w:rsidRPr="00385FF6">
        <w:rPr>
          <w:i/>
        </w:rPr>
        <w:t xml:space="preserve"> og er en sikker betalingsløsning med verifisering gjennom </w:t>
      </w:r>
      <w:proofErr w:type="spellStart"/>
      <w:r w:rsidRPr="00385FF6">
        <w:rPr>
          <w:i/>
        </w:rPr>
        <w:t>BankID</w:t>
      </w:r>
      <w:proofErr w:type="spellEnd"/>
      <w:r w:rsidRPr="00385FF6">
        <w:rPr>
          <w:i/>
        </w:rPr>
        <w:t xml:space="preserve">. </w:t>
      </w:r>
    </w:p>
    <w:p w:rsidR="00385FF6" w:rsidRDefault="00385FF6"/>
    <w:p w:rsidR="00122F24" w:rsidRDefault="00AC63E4">
      <w:r>
        <w:t xml:space="preserve">Du har også oversikt over kortsaldo og kjøpshistorikk </w:t>
      </w:r>
      <w:r w:rsidR="00007BDA">
        <w:t>når du logger inn på din konto f</w:t>
      </w:r>
      <w:bookmarkStart w:id="0" w:name="_GoBack"/>
      <w:bookmarkEnd w:id="0"/>
      <w:r w:rsidR="00007BDA">
        <w:t>or kantinekort.</w:t>
      </w:r>
    </w:p>
    <w:sectPr w:rsidR="00122F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D5FF2"/>
    <w:multiLevelType w:val="hybridMultilevel"/>
    <w:tmpl w:val="3E7C815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F24"/>
    <w:rsid w:val="00007BDA"/>
    <w:rsid w:val="000C187A"/>
    <w:rsid w:val="000E20C5"/>
    <w:rsid w:val="00106798"/>
    <w:rsid w:val="00122F24"/>
    <w:rsid w:val="00281EEF"/>
    <w:rsid w:val="002C2129"/>
    <w:rsid w:val="00385FF6"/>
    <w:rsid w:val="004954EA"/>
    <w:rsid w:val="004C617F"/>
    <w:rsid w:val="00A30CB7"/>
    <w:rsid w:val="00AC63E4"/>
    <w:rsid w:val="00BF59DB"/>
    <w:rsid w:val="00DA5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42A58"/>
  <w15:chartTrackingRefBased/>
  <w15:docId w15:val="{1D6FB49B-C51B-4AFD-BB99-3D0DC808F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22F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22F2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122F2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122F2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tel">
    <w:name w:val="Title"/>
    <w:basedOn w:val="Normal"/>
    <w:next w:val="Normal"/>
    <w:link w:val="TittelTegn"/>
    <w:uiPriority w:val="10"/>
    <w:qFormat/>
    <w:rsid w:val="00122F2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122F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kobling">
    <w:name w:val="Hyperlink"/>
    <w:basedOn w:val="Standardskriftforavsnitt"/>
    <w:uiPriority w:val="99"/>
    <w:unhideWhenUsed/>
    <w:rsid w:val="00122F24"/>
    <w:rPr>
      <w:color w:val="0563C1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007BDA"/>
    <w:rPr>
      <w:color w:val="954F72" w:themeColor="followedHyperlink"/>
      <w:u w:val="single"/>
    </w:rPr>
  </w:style>
  <w:style w:type="paragraph" w:styleId="Listeavsnitt">
    <w:name w:val="List Paragraph"/>
    <w:basedOn w:val="Normal"/>
    <w:uiPriority w:val="34"/>
    <w:qFormat/>
    <w:rsid w:val="00A30C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ss.kantinebetaling.no/Home/Login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iss.kantinebetaling.no/Home/Logi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FF6001AC.dotm</Template>
  <TotalTime>1</TotalTime>
  <Pages>2</Pages>
  <Words>196</Words>
  <Characters>1045</Characters>
  <Application>Microsoft Office Word</Application>
  <DocSecurity>4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Dahl, Gøril Lysvoll</dc:creator>
  <cp:keywords/>
  <dc:description/>
  <cp:lastModifiedBy>Anne Wangberg Hansen</cp:lastModifiedBy>
  <cp:revision>2</cp:revision>
  <dcterms:created xsi:type="dcterms:W3CDTF">2017-11-15T15:34:00Z</dcterms:created>
  <dcterms:modified xsi:type="dcterms:W3CDTF">2017-11-15T15:34:00Z</dcterms:modified>
</cp:coreProperties>
</file>